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960" w:rsidRDefault="009D1960" w:rsidP="009D1960">
      <w:pPr>
        <w:pStyle w:val="Title"/>
      </w:pPr>
    </w:p>
    <w:p w:rsidR="009D1960" w:rsidRPr="009D1960" w:rsidRDefault="009D1960" w:rsidP="009D1960">
      <w:pPr>
        <w:pStyle w:val="Title"/>
        <w:jc w:val="center"/>
        <w:rPr>
          <w:rFonts w:ascii="Arial" w:hAnsi="Arial" w:cs="Arial"/>
          <w:b/>
          <w:color w:val="auto"/>
          <w:sz w:val="24"/>
          <w:szCs w:val="24"/>
        </w:rPr>
      </w:pPr>
      <w:r w:rsidRPr="009D1960">
        <w:rPr>
          <w:rFonts w:ascii="Arial" w:hAnsi="Arial" w:cs="Arial"/>
          <w:b/>
          <w:color w:val="auto"/>
          <w:sz w:val="24"/>
          <w:szCs w:val="24"/>
        </w:rPr>
        <w:t>COMPLAINT’S CONCERN &amp; FEEDBACK</w:t>
      </w:r>
    </w:p>
    <w:p w:rsidR="009D1960" w:rsidRDefault="009D1960" w:rsidP="009D1960">
      <w:pPr>
        <w:pStyle w:val="BodyText"/>
        <w:ind w:left="-709"/>
        <w:jc w:val="both"/>
      </w:pPr>
      <w:r w:rsidRPr="008B7697">
        <w:rPr>
          <w:b w:val="0"/>
        </w:rPr>
        <w:t xml:space="preserve">If you need help completing this form, please ask a member of staff by </w:t>
      </w:r>
      <w:r>
        <w:rPr>
          <w:b w:val="0"/>
        </w:rPr>
        <w:t xml:space="preserve">contacting the Patient Advice and Liaison </w:t>
      </w:r>
      <w:r w:rsidRPr="008B7697">
        <w:rPr>
          <w:b w:val="0"/>
        </w:rPr>
        <w:t xml:space="preserve">on </w:t>
      </w:r>
      <w:r>
        <w:t>(0161) 922 4466</w:t>
      </w:r>
      <w:r w:rsidRPr="008B7697">
        <w:rPr>
          <w:b w:val="0"/>
        </w:rPr>
        <w:t xml:space="preserve">; or e-mail </w:t>
      </w:r>
      <w:hyperlink r:id="rId8" w:history="1">
        <w:r>
          <w:rPr>
            <w:rStyle w:val="Hyperlink"/>
          </w:rPr>
          <w:t>palsandcomplaints@tgh.nhs.uk</w:t>
        </w:r>
      </w:hyperlink>
    </w:p>
    <w:p w:rsidR="009D1960" w:rsidRDefault="009D1960" w:rsidP="009D1960">
      <w:pPr>
        <w:pStyle w:val="BodyText"/>
        <w:ind w:left="-709"/>
        <w:jc w:val="both"/>
      </w:pPr>
    </w:p>
    <w:p w:rsidR="009D1960" w:rsidRPr="004F2726" w:rsidRDefault="009D1960" w:rsidP="009D1960">
      <w:pPr>
        <w:pStyle w:val="BodyText"/>
        <w:ind w:left="-709"/>
        <w:jc w:val="both"/>
        <w:rPr>
          <w:b w:val="0"/>
        </w:rPr>
      </w:pPr>
      <w:r w:rsidRPr="008B7697">
        <w:rPr>
          <w:b w:val="0"/>
        </w:rPr>
        <w:t xml:space="preserve">For independent advice and support when complaining about the NHS you can contact </w:t>
      </w:r>
      <w:proofErr w:type="spellStart"/>
      <w:r w:rsidRPr="004F2726">
        <w:rPr>
          <w:b w:val="0"/>
        </w:rPr>
        <w:t>Healthwatch</w:t>
      </w:r>
      <w:proofErr w:type="spellEnd"/>
      <w:r w:rsidRPr="004F2726">
        <w:rPr>
          <w:b w:val="0"/>
        </w:rPr>
        <w:t xml:space="preserve"> Tameside on 0161 667 2526 who can advise you on how to make a complaint, support you and help you drafting letters and represent you or attend meeting with you.</w:t>
      </w:r>
    </w:p>
    <w:p w:rsidR="009D1960" w:rsidRDefault="009D1960" w:rsidP="009D1960">
      <w:pPr>
        <w:rPr>
          <w:b/>
        </w:rPr>
      </w:pPr>
    </w:p>
    <w:tbl>
      <w:tblPr>
        <w:tblW w:w="10207" w:type="dxa"/>
        <w:tblInd w:w="-60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962"/>
        <w:gridCol w:w="5245"/>
      </w:tblGrid>
      <w:tr w:rsidR="009D1960" w:rsidTr="00884477">
        <w:trPr>
          <w:cantSplit/>
        </w:trPr>
        <w:tc>
          <w:tcPr>
            <w:tcW w:w="10207" w:type="dxa"/>
            <w:gridSpan w:val="2"/>
            <w:tcBorders>
              <w:top w:val="double" w:sz="4" w:space="0" w:color="auto"/>
            </w:tcBorders>
          </w:tcPr>
          <w:p w:rsidR="009D1960" w:rsidRPr="009D1960" w:rsidRDefault="009D1960" w:rsidP="00884477">
            <w:pPr>
              <w:rPr>
                <w:rFonts w:ascii="Arial" w:hAnsi="Arial" w:cs="Arial"/>
              </w:rPr>
            </w:pPr>
            <w:r w:rsidRPr="009D1960">
              <w:rPr>
                <w:rFonts w:ascii="Arial" w:hAnsi="Arial" w:cs="Arial"/>
              </w:rPr>
              <w:t xml:space="preserve">Please complete this form and then return it electronically to </w:t>
            </w:r>
            <w:hyperlink r:id="rId9" w:history="1">
              <w:r w:rsidRPr="009D1960">
                <w:rPr>
                  <w:rStyle w:val="Hyperlink"/>
                  <w:rFonts w:ascii="Arial" w:hAnsi="Arial" w:cs="Arial"/>
                </w:rPr>
                <w:t>palsandcomplaints@tgh.nhs.uk</w:t>
              </w:r>
            </w:hyperlink>
            <w:r w:rsidRPr="009D1960">
              <w:rPr>
                <w:rFonts w:ascii="Arial" w:hAnsi="Arial" w:cs="Arial"/>
              </w:rPr>
              <w:t>– or print and sign the form and return by post to:</w:t>
            </w:r>
          </w:p>
          <w:p w:rsidR="009D1960" w:rsidRPr="009D1960" w:rsidRDefault="009D1960" w:rsidP="00884477">
            <w:pPr>
              <w:rPr>
                <w:rFonts w:ascii="Arial" w:hAnsi="Arial" w:cs="Arial"/>
                <w:b/>
                <w:bCs/>
              </w:rPr>
            </w:pPr>
          </w:p>
          <w:p w:rsidR="009D1960" w:rsidRPr="009D1960" w:rsidRDefault="009D1960" w:rsidP="00884477">
            <w:pPr>
              <w:jc w:val="center"/>
              <w:rPr>
                <w:rFonts w:ascii="Arial" w:hAnsi="Arial" w:cs="Arial"/>
                <w:b/>
              </w:rPr>
            </w:pPr>
            <w:r w:rsidRPr="009D1960">
              <w:rPr>
                <w:rFonts w:ascii="Arial" w:hAnsi="Arial" w:cs="Arial"/>
                <w:b/>
              </w:rPr>
              <w:t>PALS &amp; Complaints Team</w:t>
            </w:r>
          </w:p>
          <w:p w:rsidR="009D1960" w:rsidRPr="009D1960" w:rsidRDefault="005D0673" w:rsidP="00884477">
            <w:pPr>
              <w:jc w:val="center"/>
              <w:rPr>
                <w:rFonts w:ascii="Arial" w:hAnsi="Arial" w:cs="Arial"/>
                <w:b/>
              </w:rPr>
            </w:pPr>
            <w:r>
              <w:rPr>
                <w:rFonts w:ascii="Arial" w:hAnsi="Arial" w:cs="Arial"/>
                <w:b/>
              </w:rPr>
              <w:t xml:space="preserve">Integrated Governance Unit </w:t>
            </w:r>
          </w:p>
          <w:p w:rsidR="009D1960" w:rsidRPr="009D1960" w:rsidRDefault="009D1960" w:rsidP="00884477">
            <w:pPr>
              <w:jc w:val="center"/>
              <w:rPr>
                <w:rFonts w:ascii="Arial" w:hAnsi="Arial" w:cs="Arial"/>
                <w:b/>
              </w:rPr>
            </w:pPr>
            <w:r w:rsidRPr="009D1960">
              <w:rPr>
                <w:rFonts w:ascii="Arial" w:hAnsi="Arial" w:cs="Arial"/>
                <w:b/>
              </w:rPr>
              <w:t xml:space="preserve">Silver Springs </w:t>
            </w:r>
            <w:bookmarkStart w:id="0" w:name="_GoBack"/>
            <w:bookmarkEnd w:id="0"/>
          </w:p>
          <w:p w:rsidR="009D1960" w:rsidRPr="009D1960" w:rsidRDefault="009D1960" w:rsidP="00884477">
            <w:pPr>
              <w:jc w:val="center"/>
              <w:rPr>
                <w:rFonts w:ascii="Arial" w:hAnsi="Arial" w:cs="Arial"/>
                <w:b/>
              </w:rPr>
            </w:pPr>
            <w:r w:rsidRPr="009D1960">
              <w:rPr>
                <w:rFonts w:ascii="Arial" w:hAnsi="Arial" w:cs="Arial"/>
                <w:b/>
              </w:rPr>
              <w:t xml:space="preserve">Tameside and </w:t>
            </w:r>
            <w:proofErr w:type="spellStart"/>
            <w:r w:rsidRPr="009D1960">
              <w:rPr>
                <w:rFonts w:ascii="Arial" w:hAnsi="Arial" w:cs="Arial"/>
                <w:b/>
              </w:rPr>
              <w:t>Glossop</w:t>
            </w:r>
            <w:proofErr w:type="spellEnd"/>
            <w:r w:rsidRPr="009D1960">
              <w:rPr>
                <w:rFonts w:ascii="Arial" w:hAnsi="Arial" w:cs="Arial"/>
                <w:b/>
              </w:rPr>
              <w:t xml:space="preserve"> Intermediate Care NHSFT</w:t>
            </w:r>
          </w:p>
          <w:p w:rsidR="009D1960" w:rsidRPr="009D1960" w:rsidRDefault="009D1960" w:rsidP="00884477">
            <w:pPr>
              <w:jc w:val="center"/>
              <w:rPr>
                <w:rFonts w:ascii="Arial" w:hAnsi="Arial" w:cs="Arial"/>
                <w:b/>
              </w:rPr>
            </w:pPr>
            <w:r w:rsidRPr="009D1960">
              <w:rPr>
                <w:rFonts w:ascii="Arial" w:hAnsi="Arial" w:cs="Arial"/>
                <w:b/>
              </w:rPr>
              <w:t xml:space="preserve">Ashton Under </w:t>
            </w:r>
            <w:proofErr w:type="spellStart"/>
            <w:r w:rsidRPr="009D1960">
              <w:rPr>
                <w:rFonts w:ascii="Arial" w:hAnsi="Arial" w:cs="Arial"/>
                <w:b/>
              </w:rPr>
              <w:t>Lyne</w:t>
            </w:r>
            <w:proofErr w:type="spellEnd"/>
          </w:p>
          <w:p w:rsidR="009D1960" w:rsidRPr="009D1960" w:rsidRDefault="009D1960" w:rsidP="00884477">
            <w:pPr>
              <w:jc w:val="center"/>
              <w:rPr>
                <w:rFonts w:ascii="Arial" w:hAnsi="Arial" w:cs="Arial"/>
                <w:b/>
              </w:rPr>
            </w:pPr>
            <w:r w:rsidRPr="009D1960">
              <w:rPr>
                <w:rFonts w:ascii="Arial" w:hAnsi="Arial" w:cs="Arial"/>
                <w:b/>
              </w:rPr>
              <w:t>OL6 9RW</w:t>
            </w:r>
          </w:p>
        </w:tc>
      </w:tr>
      <w:tr w:rsidR="009D1960" w:rsidTr="00884477">
        <w:trPr>
          <w:cantSplit/>
        </w:trPr>
        <w:tc>
          <w:tcPr>
            <w:tcW w:w="4962" w:type="dxa"/>
            <w:tcBorders>
              <w:top w:val="double" w:sz="4" w:space="0" w:color="auto"/>
            </w:tcBorders>
          </w:tcPr>
          <w:p w:rsidR="009D1960" w:rsidRPr="009D1960" w:rsidRDefault="009D1960" w:rsidP="00884477">
            <w:pPr>
              <w:rPr>
                <w:rFonts w:ascii="Arial" w:hAnsi="Arial" w:cs="Arial"/>
                <w:b/>
              </w:rPr>
            </w:pPr>
            <w:r w:rsidRPr="009D1960">
              <w:rPr>
                <w:rFonts w:ascii="Arial" w:hAnsi="Arial" w:cs="Arial"/>
                <w:b/>
              </w:rPr>
              <w:t xml:space="preserve">Date of incident/event: </w:t>
            </w:r>
          </w:p>
          <w:p w:rsidR="009D1960" w:rsidRPr="009D1960" w:rsidRDefault="009D1960" w:rsidP="00884477">
            <w:pPr>
              <w:rPr>
                <w:rFonts w:ascii="Arial" w:hAnsi="Arial" w:cs="Arial"/>
                <w:b/>
              </w:rPr>
            </w:pPr>
          </w:p>
          <w:p w:rsidR="009D1960" w:rsidRPr="009D1960" w:rsidRDefault="009D1960" w:rsidP="00884477">
            <w:pPr>
              <w:rPr>
                <w:rFonts w:ascii="Arial" w:hAnsi="Arial" w:cs="Arial"/>
                <w:b/>
              </w:rPr>
            </w:pPr>
          </w:p>
        </w:tc>
        <w:tc>
          <w:tcPr>
            <w:tcW w:w="5245" w:type="dxa"/>
            <w:tcBorders>
              <w:top w:val="double" w:sz="4" w:space="0" w:color="auto"/>
            </w:tcBorders>
          </w:tcPr>
          <w:p w:rsidR="009D1960" w:rsidRPr="009D1960" w:rsidRDefault="009D1960" w:rsidP="00884477">
            <w:pPr>
              <w:rPr>
                <w:rFonts w:ascii="Arial" w:hAnsi="Arial" w:cs="Arial"/>
                <w:b/>
              </w:rPr>
            </w:pPr>
            <w:r w:rsidRPr="009D1960">
              <w:rPr>
                <w:rFonts w:ascii="Arial" w:hAnsi="Arial" w:cs="Arial"/>
                <w:b/>
              </w:rPr>
              <w:t>Date completed:</w:t>
            </w:r>
          </w:p>
          <w:p w:rsidR="009D1960" w:rsidRPr="009D1960" w:rsidRDefault="009D1960" w:rsidP="00884477">
            <w:pPr>
              <w:rPr>
                <w:rFonts w:ascii="Arial" w:hAnsi="Arial" w:cs="Arial"/>
                <w:b/>
              </w:rPr>
            </w:pPr>
          </w:p>
        </w:tc>
      </w:tr>
      <w:tr w:rsidR="009D1960" w:rsidTr="00884477">
        <w:trPr>
          <w:cantSplit/>
          <w:trHeight w:val="1930"/>
        </w:trPr>
        <w:tc>
          <w:tcPr>
            <w:tcW w:w="4962" w:type="dxa"/>
          </w:tcPr>
          <w:p w:rsidR="009D1960" w:rsidRPr="009D1960" w:rsidRDefault="009D1960" w:rsidP="00884477">
            <w:pPr>
              <w:rPr>
                <w:rFonts w:ascii="Arial" w:hAnsi="Arial" w:cs="Arial"/>
                <w:b/>
              </w:rPr>
            </w:pPr>
            <w:r w:rsidRPr="009D1960">
              <w:rPr>
                <w:rFonts w:ascii="Arial" w:hAnsi="Arial" w:cs="Arial"/>
                <w:b/>
              </w:rPr>
              <w:t>Name and Address of person making complaint:</w:t>
            </w:r>
          </w:p>
          <w:p w:rsidR="009D1960" w:rsidRPr="009D1960" w:rsidRDefault="009D1960" w:rsidP="00884477">
            <w:pPr>
              <w:rPr>
                <w:rFonts w:ascii="Arial" w:hAnsi="Arial" w:cs="Arial"/>
                <w:b/>
              </w:rPr>
            </w:pPr>
          </w:p>
          <w:p w:rsidR="009D1960" w:rsidRPr="009D1960" w:rsidRDefault="009D1960" w:rsidP="00884477">
            <w:pPr>
              <w:rPr>
                <w:rFonts w:ascii="Arial" w:hAnsi="Arial" w:cs="Arial"/>
                <w:b/>
              </w:rPr>
            </w:pPr>
          </w:p>
          <w:p w:rsidR="009D1960" w:rsidRPr="009D1960" w:rsidRDefault="009D1960" w:rsidP="00884477">
            <w:pPr>
              <w:rPr>
                <w:rFonts w:ascii="Arial" w:hAnsi="Arial" w:cs="Arial"/>
                <w:b/>
              </w:rPr>
            </w:pPr>
          </w:p>
          <w:p w:rsidR="009D1960" w:rsidRPr="009D1960" w:rsidRDefault="009D1960" w:rsidP="00884477">
            <w:pPr>
              <w:rPr>
                <w:rFonts w:ascii="Arial" w:hAnsi="Arial" w:cs="Arial"/>
                <w:b/>
              </w:rPr>
            </w:pPr>
          </w:p>
          <w:p w:rsidR="009D1960" w:rsidRPr="009D1960" w:rsidRDefault="009D1960" w:rsidP="00884477">
            <w:pPr>
              <w:rPr>
                <w:rFonts w:ascii="Arial" w:hAnsi="Arial" w:cs="Arial"/>
                <w:b/>
              </w:rPr>
            </w:pPr>
          </w:p>
        </w:tc>
        <w:tc>
          <w:tcPr>
            <w:tcW w:w="5245" w:type="dxa"/>
          </w:tcPr>
          <w:p w:rsidR="009D1960" w:rsidRPr="009D1960" w:rsidRDefault="009D1960" w:rsidP="00884477">
            <w:pPr>
              <w:rPr>
                <w:rFonts w:ascii="Arial" w:hAnsi="Arial" w:cs="Arial"/>
                <w:b/>
              </w:rPr>
            </w:pPr>
            <w:r w:rsidRPr="009D1960">
              <w:rPr>
                <w:rFonts w:ascii="Arial" w:hAnsi="Arial" w:cs="Arial"/>
                <w:b/>
              </w:rPr>
              <w:t>Name and Address of patient (if different):</w:t>
            </w:r>
          </w:p>
          <w:p w:rsidR="009D1960" w:rsidRPr="009D1960" w:rsidRDefault="009D1960" w:rsidP="00884477">
            <w:pPr>
              <w:rPr>
                <w:rFonts w:ascii="Arial" w:hAnsi="Arial" w:cs="Arial"/>
                <w:b/>
              </w:rPr>
            </w:pPr>
          </w:p>
          <w:p w:rsidR="009D1960" w:rsidRPr="009D1960" w:rsidRDefault="009D1960" w:rsidP="00884477">
            <w:pPr>
              <w:rPr>
                <w:rFonts w:ascii="Arial" w:hAnsi="Arial" w:cs="Arial"/>
                <w:b/>
              </w:rPr>
            </w:pPr>
          </w:p>
        </w:tc>
      </w:tr>
      <w:tr w:rsidR="009D1960" w:rsidTr="00884477">
        <w:tc>
          <w:tcPr>
            <w:tcW w:w="4962" w:type="dxa"/>
          </w:tcPr>
          <w:p w:rsidR="009D1960" w:rsidRPr="009D1960" w:rsidRDefault="009D1960" w:rsidP="00884477">
            <w:pPr>
              <w:rPr>
                <w:rFonts w:ascii="Arial" w:hAnsi="Arial" w:cs="Arial"/>
                <w:b/>
              </w:rPr>
            </w:pPr>
            <w:r w:rsidRPr="009D1960">
              <w:rPr>
                <w:rFonts w:ascii="Arial" w:hAnsi="Arial" w:cs="Arial"/>
                <w:b/>
              </w:rPr>
              <w:t>Tel. No of Enquirer</w:t>
            </w:r>
          </w:p>
          <w:p w:rsidR="009D1960" w:rsidRPr="009D1960" w:rsidRDefault="009D1960" w:rsidP="00884477">
            <w:pPr>
              <w:rPr>
                <w:rFonts w:ascii="Arial" w:hAnsi="Arial" w:cs="Arial"/>
                <w:b/>
              </w:rPr>
            </w:pPr>
          </w:p>
          <w:p w:rsidR="009D1960" w:rsidRPr="009D1960" w:rsidRDefault="009D1960" w:rsidP="00884477">
            <w:pPr>
              <w:jc w:val="center"/>
              <w:rPr>
                <w:rFonts w:ascii="Arial" w:hAnsi="Arial" w:cs="Arial"/>
              </w:rPr>
            </w:pPr>
          </w:p>
        </w:tc>
        <w:tc>
          <w:tcPr>
            <w:tcW w:w="5245" w:type="dxa"/>
          </w:tcPr>
          <w:p w:rsidR="009D1960" w:rsidRPr="009D1960" w:rsidRDefault="009D1960" w:rsidP="00884477">
            <w:pPr>
              <w:rPr>
                <w:rFonts w:ascii="Arial" w:hAnsi="Arial" w:cs="Arial"/>
                <w:b/>
              </w:rPr>
            </w:pPr>
            <w:r w:rsidRPr="009D1960">
              <w:rPr>
                <w:rFonts w:ascii="Arial" w:hAnsi="Arial" w:cs="Arial"/>
                <w:b/>
              </w:rPr>
              <w:t>Date of birth of patient:</w:t>
            </w:r>
          </w:p>
        </w:tc>
      </w:tr>
      <w:tr w:rsidR="009D1960" w:rsidTr="00884477">
        <w:tc>
          <w:tcPr>
            <w:tcW w:w="4962" w:type="dxa"/>
          </w:tcPr>
          <w:p w:rsidR="009D1960" w:rsidRDefault="009D1960" w:rsidP="00884477">
            <w:pPr>
              <w:pStyle w:val="Heading1"/>
            </w:pPr>
            <w:r>
              <w:t>Relationship to patient:</w:t>
            </w:r>
          </w:p>
          <w:p w:rsidR="009D1960" w:rsidRDefault="009D1960" w:rsidP="00884477"/>
          <w:p w:rsidR="009D1960" w:rsidRDefault="009D1960" w:rsidP="00884477">
            <w:pPr>
              <w:jc w:val="center"/>
            </w:pPr>
          </w:p>
        </w:tc>
        <w:tc>
          <w:tcPr>
            <w:tcW w:w="5245" w:type="dxa"/>
          </w:tcPr>
          <w:p w:rsidR="009D1960" w:rsidRPr="009D1960" w:rsidRDefault="009D1960" w:rsidP="00884477">
            <w:pPr>
              <w:jc w:val="both"/>
              <w:rPr>
                <w:rFonts w:ascii="Arial" w:hAnsi="Arial" w:cs="Arial"/>
                <w:b/>
              </w:rPr>
            </w:pPr>
            <w:r w:rsidRPr="009D1960">
              <w:rPr>
                <w:rFonts w:ascii="Arial" w:hAnsi="Arial" w:cs="Arial"/>
                <w:b/>
              </w:rPr>
              <w:t>Unit No (if known):</w:t>
            </w:r>
          </w:p>
          <w:p w:rsidR="009D1960" w:rsidRPr="009D1960" w:rsidRDefault="009D1960" w:rsidP="00884477">
            <w:pPr>
              <w:pStyle w:val="Heading1"/>
              <w:rPr>
                <w:rFonts w:cs="Arial"/>
                <w:bCs/>
              </w:rPr>
            </w:pPr>
          </w:p>
        </w:tc>
      </w:tr>
      <w:tr w:rsidR="009D1960" w:rsidTr="00884477">
        <w:trPr>
          <w:trHeight w:val="860"/>
        </w:trPr>
        <w:tc>
          <w:tcPr>
            <w:tcW w:w="10207" w:type="dxa"/>
            <w:gridSpan w:val="2"/>
          </w:tcPr>
          <w:p w:rsidR="009D1960" w:rsidRPr="009D1960" w:rsidRDefault="009D1960" w:rsidP="00884477">
            <w:pPr>
              <w:jc w:val="both"/>
              <w:rPr>
                <w:rFonts w:ascii="Arial" w:hAnsi="Arial" w:cs="Arial"/>
              </w:rPr>
            </w:pPr>
            <w:r w:rsidRPr="009D1960">
              <w:rPr>
                <w:rFonts w:ascii="Arial" w:hAnsi="Arial" w:cs="Arial"/>
                <w:sz w:val="22"/>
                <w:szCs w:val="22"/>
              </w:rPr>
              <w:t xml:space="preserve">If the person making the complaint is not the patient, we will require signed consent from the patient to take this forward on their behalf.  If this is the case, when we have received this form, we will send you an acknowledgement letter and a consent form to be signed by the patient. </w:t>
            </w:r>
          </w:p>
        </w:tc>
      </w:tr>
      <w:tr w:rsidR="009D1960" w:rsidTr="00884477">
        <w:trPr>
          <w:trHeight w:val="570"/>
        </w:trPr>
        <w:tc>
          <w:tcPr>
            <w:tcW w:w="10207" w:type="dxa"/>
            <w:gridSpan w:val="2"/>
            <w:tcBorders>
              <w:bottom w:val="double" w:sz="4" w:space="0" w:color="auto"/>
            </w:tcBorders>
          </w:tcPr>
          <w:p w:rsidR="009D1960" w:rsidRPr="009D1960" w:rsidRDefault="009D1960" w:rsidP="00884477">
            <w:pPr>
              <w:jc w:val="both"/>
              <w:rPr>
                <w:rFonts w:ascii="Arial" w:hAnsi="Arial" w:cs="Arial"/>
                <w:b/>
                <w:bCs/>
              </w:rPr>
            </w:pPr>
            <w:r w:rsidRPr="009D1960">
              <w:rPr>
                <w:rFonts w:ascii="Arial" w:hAnsi="Arial" w:cs="Arial"/>
                <w:b/>
                <w:bCs/>
              </w:rPr>
              <w:t>Please provide an account of the incident(s) leading to the complaint/ concern being made:</w:t>
            </w: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r w:rsidRPr="009D1960">
              <w:rPr>
                <w:rFonts w:ascii="Arial" w:hAnsi="Arial" w:cs="Arial"/>
                <w:b/>
                <w:bCs/>
              </w:rPr>
              <w:t>Please state the areas you would like investigated:</w:t>
            </w: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p>
          <w:p w:rsidR="009D1960" w:rsidRPr="009D1960" w:rsidRDefault="009D1960" w:rsidP="00884477">
            <w:pPr>
              <w:jc w:val="both"/>
              <w:rPr>
                <w:rFonts w:ascii="Arial" w:hAnsi="Arial" w:cs="Arial"/>
                <w:b/>
                <w:bCs/>
              </w:rPr>
            </w:pPr>
            <w:r w:rsidRPr="009D1960">
              <w:rPr>
                <w:rFonts w:ascii="Arial" w:hAnsi="Arial" w:cs="Arial"/>
                <w:b/>
                <w:bCs/>
              </w:rPr>
              <w:t>What outcome do you wish from raising this?</w:t>
            </w:r>
          </w:p>
          <w:p w:rsidR="009D1960" w:rsidRPr="009D1960" w:rsidRDefault="009D1960" w:rsidP="00884477">
            <w:pPr>
              <w:jc w:val="both"/>
              <w:rPr>
                <w:rFonts w:ascii="Arial" w:hAnsi="Arial" w:cs="Arial"/>
              </w:rPr>
            </w:pPr>
          </w:p>
          <w:p w:rsidR="009D1960" w:rsidRPr="009D1960" w:rsidRDefault="009D1960" w:rsidP="00884477">
            <w:pPr>
              <w:jc w:val="both"/>
              <w:rPr>
                <w:rFonts w:ascii="Arial" w:hAnsi="Arial" w:cs="Arial"/>
              </w:rPr>
            </w:pPr>
          </w:p>
          <w:p w:rsidR="009D1960" w:rsidRPr="009D1960" w:rsidRDefault="009D1960" w:rsidP="00884477">
            <w:pPr>
              <w:jc w:val="both"/>
              <w:rPr>
                <w:rFonts w:ascii="Arial" w:hAnsi="Arial" w:cs="Arial"/>
              </w:rPr>
            </w:pPr>
          </w:p>
          <w:p w:rsidR="009D1960" w:rsidRPr="009D1960" w:rsidRDefault="009D1960" w:rsidP="00884477">
            <w:pPr>
              <w:rPr>
                <w:rFonts w:ascii="Arial" w:hAnsi="Arial" w:cs="Arial"/>
                <w:b/>
                <w:bCs/>
              </w:rPr>
            </w:pPr>
          </w:p>
          <w:p w:rsidR="009D1960" w:rsidRPr="009D1960" w:rsidRDefault="009D1960" w:rsidP="00884477">
            <w:pPr>
              <w:rPr>
                <w:rFonts w:ascii="Arial" w:hAnsi="Arial" w:cs="Arial"/>
                <w:b/>
                <w:bCs/>
              </w:rPr>
            </w:pPr>
          </w:p>
          <w:p w:rsidR="009D1960" w:rsidRPr="009D1960" w:rsidRDefault="009D1960" w:rsidP="00884477">
            <w:pPr>
              <w:rPr>
                <w:rFonts w:ascii="Arial" w:hAnsi="Arial" w:cs="Arial"/>
                <w:b/>
                <w:bCs/>
              </w:rPr>
            </w:pPr>
          </w:p>
          <w:p w:rsidR="009D1960" w:rsidRPr="009D1960" w:rsidRDefault="009D1960" w:rsidP="00884477">
            <w:pPr>
              <w:rPr>
                <w:rFonts w:ascii="Arial" w:hAnsi="Arial" w:cs="Arial"/>
                <w:b/>
                <w:bCs/>
              </w:rPr>
            </w:pPr>
          </w:p>
          <w:p w:rsidR="009D1960" w:rsidRPr="009D1960" w:rsidRDefault="009D1960" w:rsidP="00884477">
            <w:pPr>
              <w:rPr>
                <w:rFonts w:ascii="Arial" w:hAnsi="Arial" w:cs="Arial"/>
                <w:b/>
                <w:bCs/>
              </w:rPr>
            </w:pPr>
          </w:p>
          <w:p w:rsidR="009D1960" w:rsidRPr="009D1960" w:rsidRDefault="009D1960" w:rsidP="00884477">
            <w:pPr>
              <w:rPr>
                <w:rFonts w:ascii="Arial" w:hAnsi="Arial" w:cs="Arial"/>
                <w:b/>
                <w:bCs/>
              </w:rPr>
            </w:pPr>
          </w:p>
          <w:p w:rsidR="009D1960" w:rsidRPr="009D1960" w:rsidRDefault="009D1960" w:rsidP="00884477">
            <w:pPr>
              <w:rPr>
                <w:rFonts w:ascii="Arial" w:hAnsi="Arial" w:cs="Arial"/>
                <w:b/>
                <w:bCs/>
              </w:rPr>
            </w:pPr>
          </w:p>
          <w:p w:rsidR="009D1960" w:rsidRPr="009D1960" w:rsidRDefault="009D1960" w:rsidP="00884477">
            <w:pPr>
              <w:rPr>
                <w:rFonts w:ascii="Arial" w:hAnsi="Arial" w:cs="Arial"/>
                <w:b/>
                <w:bCs/>
              </w:rPr>
            </w:pPr>
          </w:p>
          <w:p w:rsidR="009D1960" w:rsidRPr="009D1960" w:rsidRDefault="009D1960" w:rsidP="00884477">
            <w:pPr>
              <w:rPr>
                <w:rFonts w:ascii="Arial" w:hAnsi="Arial" w:cs="Arial"/>
                <w:b/>
                <w:bCs/>
              </w:rPr>
            </w:pPr>
          </w:p>
          <w:p w:rsidR="009D1960" w:rsidRPr="009D1960" w:rsidRDefault="009D1960" w:rsidP="00884477">
            <w:pPr>
              <w:rPr>
                <w:rFonts w:ascii="Arial" w:hAnsi="Arial" w:cs="Arial"/>
                <w:b/>
                <w:bCs/>
              </w:rPr>
            </w:pPr>
          </w:p>
          <w:p w:rsidR="009D1960" w:rsidRPr="009D1960" w:rsidRDefault="009D1960" w:rsidP="00884477">
            <w:pPr>
              <w:rPr>
                <w:rFonts w:ascii="Arial" w:hAnsi="Arial" w:cs="Arial"/>
                <w:b/>
                <w:bCs/>
              </w:rPr>
            </w:pPr>
            <w:r w:rsidRPr="009D1960">
              <w:rPr>
                <w:rFonts w:ascii="Arial" w:hAnsi="Arial" w:cs="Arial"/>
                <w:b/>
                <w:bCs/>
              </w:rPr>
              <w:t>Signature………………..………………Date………………………</w:t>
            </w:r>
          </w:p>
        </w:tc>
      </w:tr>
    </w:tbl>
    <w:p w:rsidR="009D1960" w:rsidRDefault="009D1960" w:rsidP="009D1960"/>
    <w:p w:rsidR="00C25913" w:rsidRPr="009432E9" w:rsidRDefault="00C25913" w:rsidP="00C25913">
      <w:pPr>
        <w:rPr>
          <w:rFonts w:ascii="Calibri" w:eastAsia="Calibri" w:hAnsi="Calibri" w:cs="Arial"/>
          <w:color w:val="000000"/>
          <w:sz w:val="18"/>
          <w:szCs w:val="18"/>
          <w:lang w:val="en-GB" w:eastAsia="en-GB"/>
        </w:rPr>
      </w:pPr>
    </w:p>
    <w:sectPr w:rsidR="00C25913" w:rsidRPr="009432E9" w:rsidSect="008D4165">
      <w:headerReference w:type="default" r:id="rId10"/>
      <w:footerReference w:type="even" r:id="rId11"/>
      <w:footerReference w:type="default" r:id="rId12"/>
      <w:headerReference w:type="first" r:id="rId13"/>
      <w:footerReference w:type="first" r:id="rId14"/>
      <w:pgSz w:w="11900" w:h="16840"/>
      <w:pgMar w:top="2098" w:right="843" w:bottom="426"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1974" w:rsidRDefault="00091974" w:rsidP="008B2818">
      <w:r>
        <w:separator/>
      </w:r>
    </w:p>
  </w:endnote>
  <w:endnote w:type="continuationSeparator" w:id="0">
    <w:p w:rsidR="00091974" w:rsidRDefault="00091974" w:rsidP="008B2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B67" w:rsidRDefault="002E7B67" w:rsidP="001656FE">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2E7B67" w:rsidRDefault="002E7B67" w:rsidP="005E5560">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B67" w:rsidRPr="009D7759" w:rsidRDefault="002E7B67" w:rsidP="008D4165">
    <w:pPr>
      <w:pStyle w:val="Footer"/>
      <w:framePr w:w="3331" w:wrap="around" w:vAnchor="text" w:hAnchor="page" w:x="4201" w:y="-699"/>
      <w:jc w:val="center"/>
      <w:rPr>
        <w:rFonts w:ascii="Calibri" w:hAnsi="Calibri"/>
        <w:b/>
        <w:sz w:val="16"/>
        <w:szCs w:val="16"/>
      </w:rPr>
    </w:pPr>
    <w:r w:rsidRPr="009D7759">
      <w:rPr>
        <w:rFonts w:ascii="Calibri" w:hAnsi="Calibri"/>
        <w:b/>
        <w:sz w:val="16"/>
        <w:szCs w:val="16"/>
      </w:rPr>
      <w:t xml:space="preserve">Chief Executive – </w:t>
    </w:r>
    <w:r w:rsidRPr="009D7759">
      <w:rPr>
        <w:rFonts w:ascii="Calibri" w:hAnsi="Calibri"/>
        <w:sz w:val="16"/>
        <w:szCs w:val="16"/>
      </w:rPr>
      <w:t>Karen James</w:t>
    </w:r>
  </w:p>
  <w:p w:rsidR="002E7B67" w:rsidRPr="009D7759" w:rsidRDefault="002E7B67" w:rsidP="008D4165">
    <w:pPr>
      <w:pStyle w:val="Footer"/>
      <w:framePr w:w="3331" w:wrap="around" w:vAnchor="text" w:hAnchor="page" w:x="4201" w:y="-699"/>
      <w:jc w:val="center"/>
      <w:rPr>
        <w:rFonts w:ascii="Calibri" w:hAnsi="Calibri"/>
        <w:sz w:val="16"/>
        <w:szCs w:val="16"/>
      </w:rPr>
    </w:pPr>
    <w:r w:rsidRPr="009D7759">
      <w:rPr>
        <w:rFonts w:ascii="Calibri" w:hAnsi="Calibri"/>
        <w:b/>
        <w:sz w:val="16"/>
        <w:szCs w:val="16"/>
      </w:rPr>
      <w:t>Chair</w:t>
    </w:r>
    <w:r w:rsidR="00B019C6">
      <w:rPr>
        <w:rFonts w:ascii="Calibri" w:hAnsi="Calibri"/>
        <w:b/>
        <w:sz w:val="16"/>
        <w:szCs w:val="16"/>
      </w:rPr>
      <w:t xml:space="preserve"> – </w:t>
    </w:r>
    <w:r w:rsidR="00B019C6" w:rsidRPr="00B019C6">
      <w:rPr>
        <w:rFonts w:ascii="Calibri" w:hAnsi="Calibri"/>
        <w:sz w:val="16"/>
        <w:szCs w:val="16"/>
      </w:rPr>
      <w:t>Jane McCall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B67" w:rsidRDefault="00CC0041">
    <w:pPr>
      <w:pStyle w:val="Footer"/>
    </w:pPr>
    <w:r>
      <w:rPr>
        <w:noProof/>
        <w:lang w:val="en-GB" w:eastAsia="en-GB"/>
      </w:rPr>
      <w:drawing>
        <wp:anchor distT="0" distB="0" distL="114300" distR="114300" simplePos="0" relativeHeight="251656704" behindDoc="1" locked="0" layoutInCell="1" allowOverlap="1">
          <wp:simplePos x="0" y="0"/>
          <wp:positionH relativeFrom="column">
            <wp:posOffset>-1144905</wp:posOffset>
          </wp:positionH>
          <wp:positionV relativeFrom="paragraph">
            <wp:posOffset>-1775460</wp:posOffset>
          </wp:positionV>
          <wp:extent cx="7560310" cy="1953895"/>
          <wp:effectExtent l="0" t="0" r="8890" b="1905"/>
          <wp:wrapNone/>
          <wp:docPr id="4" name="Picture 4" descr="A4-PortraitFooterLARG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PortraitFooterLARG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9538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1974" w:rsidRDefault="00091974" w:rsidP="008B2818">
      <w:r>
        <w:separator/>
      </w:r>
    </w:p>
  </w:footnote>
  <w:footnote w:type="continuationSeparator" w:id="0">
    <w:p w:rsidR="00091974" w:rsidRDefault="00091974" w:rsidP="008B2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B67" w:rsidRDefault="00CC0041" w:rsidP="00DB1D20">
    <w:pPr>
      <w:pStyle w:val="Header"/>
      <w:ind w:left="-1134"/>
    </w:pPr>
    <w:r>
      <w:rPr>
        <w:noProof/>
        <w:lang w:val="en-GB" w:eastAsia="en-GB"/>
      </w:rPr>
      <w:drawing>
        <wp:anchor distT="0" distB="0" distL="114300" distR="114300" simplePos="0" relativeHeight="251668992" behindDoc="0" locked="0" layoutInCell="1" allowOverlap="1">
          <wp:simplePos x="0" y="0"/>
          <wp:positionH relativeFrom="column">
            <wp:posOffset>3886200</wp:posOffset>
          </wp:positionH>
          <wp:positionV relativeFrom="paragraph">
            <wp:posOffset>10247630</wp:posOffset>
          </wp:positionV>
          <wp:extent cx="228600" cy="228600"/>
          <wp:effectExtent l="0" t="0" r="0" b="0"/>
          <wp:wrapNone/>
          <wp:docPr id="10" name="Picture 10"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872" behindDoc="0" locked="0" layoutInCell="1" allowOverlap="1">
          <wp:simplePos x="0" y="0"/>
          <wp:positionH relativeFrom="column">
            <wp:posOffset>4114800</wp:posOffset>
          </wp:positionH>
          <wp:positionV relativeFrom="paragraph">
            <wp:posOffset>10133330</wp:posOffset>
          </wp:positionV>
          <wp:extent cx="457200" cy="457200"/>
          <wp:effectExtent l="0" t="0" r="0" b="0"/>
          <wp:wrapNone/>
          <wp:docPr id="11" name="Picture 11" descr="Twitter_Logo_Blu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itter_Logo_Blue-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920" behindDoc="0" locked="0" layoutInCell="1" allowOverlap="1">
          <wp:simplePos x="0" y="0"/>
          <wp:positionH relativeFrom="column">
            <wp:posOffset>4572000</wp:posOffset>
          </wp:positionH>
          <wp:positionV relativeFrom="paragraph">
            <wp:posOffset>10247630</wp:posOffset>
          </wp:positionV>
          <wp:extent cx="227965" cy="228600"/>
          <wp:effectExtent l="0" t="0" r="635" b="0"/>
          <wp:wrapNone/>
          <wp:docPr id="12" name="Picture 12" descr="LinkedIn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kedIn_ic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796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968" behindDoc="0" locked="0" layoutInCell="1" allowOverlap="1">
          <wp:simplePos x="0" y="0"/>
          <wp:positionH relativeFrom="column">
            <wp:posOffset>4914900</wp:posOffset>
          </wp:positionH>
          <wp:positionV relativeFrom="paragraph">
            <wp:posOffset>10246995</wp:posOffset>
          </wp:positionV>
          <wp:extent cx="228600" cy="227965"/>
          <wp:effectExtent l="0" t="0" r="0" b="635"/>
          <wp:wrapNone/>
          <wp:docPr id="13" name="Picture 13" descr="2016_instagra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_instagram_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8600" cy="227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776" behindDoc="0" locked="0" layoutInCell="1" allowOverlap="1">
          <wp:simplePos x="0" y="0"/>
          <wp:positionH relativeFrom="column">
            <wp:posOffset>5143500</wp:posOffset>
          </wp:positionH>
          <wp:positionV relativeFrom="paragraph">
            <wp:posOffset>9644380</wp:posOffset>
          </wp:positionV>
          <wp:extent cx="1508760" cy="862330"/>
          <wp:effectExtent l="0" t="0" r="0" b="1270"/>
          <wp:wrapNone/>
          <wp:docPr id="9" name="Picture 9" descr="Logo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HighR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876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752" behindDoc="0" locked="0" layoutInCell="1" allowOverlap="1">
          <wp:simplePos x="0" y="0"/>
          <wp:positionH relativeFrom="column">
            <wp:posOffset>-457200</wp:posOffset>
          </wp:positionH>
          <wp:positionV relativeFrom="paragraph">
            <wp:posOffset>10016490</wp:posOffset>
          </wp:positionV>
          <wp:extent cx="1028700" cy="496570"/>
          <wp:effectExtent l="0" t="0" r="12700" b="11430"/>
          <wp:wrapNone/>
          <wp:docPr id="8" name="Picture 8"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496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728" behindDoc="1" locked="0" layoutInCell="1" allowOverlap="1">
          <wp:simplePos x="0" y="0"/>
          <wp:positionH relativeFrom="column">
            <wp:posOffset>3518535</wp:posOffset>
          </wp:positionH>
          <wp:positionV relativeFrom="paragraph">
            <wp:posOffset>66675</wp:posOffset>
          </wp:positionV>
          <wp:extent cx="3057525" cy="1190625"/>
          <wp:effectExtent l="0" t="0" r="0" b="3175"/>
          <wp:wrapTight wrapText="bothSides">
            <wp:wrapPolygon edited="0">
              <wp:start x="0" y="0"/>
              <wp:lineTo x="0" y="21197"/>
              <wp:lineTo x="21353" y="21197"/>
              <wp:lineTo x="21353" y="0"/>
              <wp:lineTo x="0" y="0"/>
            </wp:wrapPolygon>
          </wp:wrapTight>
          <wp:docPr id="6" name="Picture 6" descr="Tameside Glossop Int Care NHS FT ÔÇô RGB B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Tameside Glossop Int Care NHS FT ÔÇô RGB Blue"/>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752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B67" w:rsidRPr="00AC3CAD" w:rsidRDefault="00CC0041" w:rsidP="00AC3CAD">
    <w:pPr>
      <w:pStyle w:val="Header"/>
    </w:pPr>
    <w:r>
      <w:rPr>
        <w:noProof/>
        <w:lang w:val="en-GB" w:eastAsia="en-GB"/>
      </w:rPr>
      <w:drawing>
        <wp:anchor distT="0" distB="0" distL="114300" distR="114300" simplePos="0" relativeHeight="251655680" behindDoc="0" locked="0" layoutInCell="1" allowOverlap="1">
          <wp:simplePos x="0" y="0"/>
          <wp:positionH relativeFrom="column">
            <wp:posOffset>-1143635</wp:posOffset>
          </wp:positionH>
          <wp:positionV relativeFrom="paragraph">
            <wp:posOffset>0</wp:posOffset>
          </wp:positionV>
          <wp:extent cx="7559675" cy="1078865"/>
          <wp:effectExtent l="0" t="0" r="9525"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788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D400E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949"/>
    <w:rsid w:val="00020B32"/>
    <w:rsid w:val="00033AA1"/>
    <w:rsid w:val="000501B1"/>
    <w:rsid w:val="00051193"/>
    <w:rsid w:val="000516F1"/>
    <w:rsid w:val="0005283E"/>
    <w:rsid w:val="00060B15"/>
    <w:rsid w:val="000723D0"/>
    <w:rsid w:val="00091974"/>
    <w:rsid w:val="00095408"/>
    <w:rsid w:val="000B546A"/>
    <w:rsid w:val="0011337D"/>
    <w:rsid w:val="00117E3E"/>
    <w:rsid w:val="001311A9"/>
    <w:rsid w:val="00133924"/>
    <w:rsid w:val="0016336D"/>
    <w:rsid w:val="001656FE"/>
    <w:rsid w:val="0017359B"/>
    <w:rsid w:val="00185A40"/>
    <w:rsid w:val="0019080E"/>
    <w:rsid w:val="001971F8"/>
    <w:rsid w:val="00197E0D"/>
    <w:rsid w:val="001A0892"/>
    <w:rsid w:val="001A1136"/>
    <w:rsid w:val="001A1859"/>
    <w:rsid w:val="001A26AD"/>
    <w:rsid w:val="001C4D41"/>
    <w:rsid w:val="001E3CA2"/>
    <w:rsid w:val="001E4E34"/>
    <w:rsid w:val="0022002B"/>
    <w:rsid w:val="00224B16"/>
    <w:rsid w:val="00232E44"/>
    <w:rsid w:val="00252E52"/>
    <w:rsid w:val="002733B8"/>
    <w:rsid w:val="002754F2"/>
    <w:rsid w:val="00280D30"/>
    <w:rsid w:val="00290D23"/>
    <w:rsid w:val="002A465F"/>
    <w:rsid w:val="002B5282"/>
    <w:rsid w:val="002E535E"/>
    <w:rsid w:val="002E7B67"/>
    <w:rsid w:val="00300122"/>
    <w:rsid w:val="00310318"/>
    <w:rsid w:val="00317E97"/>
    <w:rsid w:val="00333961"/>
    <w:rsid w:val="00344DFE"/>
    <w:rsid w:val="003A0E25"/>
    <w:rsid w:val="003B5E80"/>
    <w:rsid w:val="003C38B7"/>
    <w:rsid w:val="003C4A6D"/>
    <w:rsid w:val="003C79D1"/>
    <w:rsid w:val="003D59B9"/>
    <w:rsid w:val="003F16BA"/>
    <w:rsid w:val="003F331F"/>
    <w:rsid w:val="00402BD5"/>
    <w:rsid w:val="00405E91"/>
    <w:rsid w:val="004459F1"/>
    <w:rsid w:val="004509B8"/>
    <w:rsid w:val="0046172B"/>
    <w:rsid w:val="00464DCA"/>
    <w:rsid w:val="0047386D"/>
    <w:rsid w:val="00476356"/>
    <w:rsid w:val="00476BB6"/>
    <w:rsid w:val="004830C5"/>
    <w:rsid w:val="004877E6"/>
    <w:rsid w:val="004976B5"/>
    <w:rsid w:val="004A69E2"/>
    <w:rsid w:val="004A6D0F"/>
    <w:rsid w:val="004D1BDB"/>
    <w:rsid w:val="00523E7C"/>
    <w:rsid w:val="005273EC"/>
    <w:rsid w:val="00531FFF"/>
    <w:rsid w:val="00547949"/>
    <w:rsid w:val="0055077E"/>
    <w:rsid w:val="005549CB"/>
    <w:rsid w:val="005676ED"/>
    <w:rsid w:val="005876DE"/>
    <w:rsid w:val="005A2CF1"/>
    <w:rsid w:val="005B370F"/>
    <w:rsid w:val="005C7C46"/>
    <w:rsid w:val="005D0673"/>
    <w:rsid w:val="005E5560"/>
    <w:rsid w:val="00616023"/>
    <w:rsid w:val="00624681"/>
    <w:rsid w:val="00632DBF"/>
    <w:rsid w:val="00642D7E"/>
    <w:rsid w:val="0066690C"/>
    <w:rsid w:val="006742AC"/>
    <w:rsid w:val="0068034A"/>
    <w:rsid w:val="006A6D50"/>
    <w:rsid w:val="006E3494"/>
    <w:rsid w:val="006F29A6"/>
    <w:rsid w:val="007011B1"/>
    <w:rsid w:val="007044E8"/>
    <w:rsid w:val="0072613C"/>
    <w:rsid w:val="00761DE8"/>
    <w:rsid w:val="0076416E"/>
    <w:rsid w:val="00771E09"/>
    <w:rsid w:val="007902AB"/>
    <w:rsid w:val="00791DD1"/>
    <w:rsid w:val="00796DD1"/>
    <w:rsid w:val="007B3AA5"/>
    <w:rsid w:val="007B3E36"/>
    <w:rsid w:val="007B50A3"/>
    <w:rsid w:val="007D4833"/>
    <w:rsid w:val="007E2144"/>
    <w:rsid w:val="007E5FD0"/>
    <w:rsid w:val="007F0CD9"/>
    <w:rsid w:val="007F2ED7"/>
    <w:rsid w:val="007F47DD"/>
    <w:rsid w:val="00807071"/>
    <w:rsid w:val="00815C05"/>
    <w:rsid w:val="0082589A"/>
    <w:rsid w:val="0084725A"/>
    <w:rsid w:val="00862BA2"/>
    <w:rsid w:val="008838D2"/>
    <w:rsid w:val="008967A0"/>
    <w:rsid w:val="008B214C"/>
    <w:rsid w:val="008B2818"/>
    <w:rsid w:val="008D4165"/>
    <w:rsid w:val="008F354F"/>
    <w:rsid w:val="00901333"/>
    <w:rsid w:val="00911144"/>
    <w:rsid w:val="009113F0"/>
    <w:rsid w:val="0093210D"/>
    <w:rsid w:val="009343F7"/>
    <w:rsid w:val="00936FDD"/>
    <w:rsid w:val="009432E9"/>
    <w:rsid w:val="00950194"/>
    <w:rsid w:val="00962365"/>
    <w:rsid w:val="00962EC0"/>
    <w:rsid w:val="00972B8C"/>
    <w:rsid w:val="009923C3"/>
    <w:rsid w:val="009936A1"/>
    <w:rsid w:val="00995B59"/>
    <w:rsid w:val="009C1B36"/>
    <w:rsid w:val="009C2FEA"/>
    <w:rsid w:val="009D0767"/>
    <w:rsid w:val="009D1960"/>
    <w:rsid w:val="009D7759"/>
    <w:rsid w:val="009E43DC"/>
    <w:rsid w:val="00A01E52"/>
    <w:rsid w:val="00A02A63"/>
    <w:rsid w:val="00A43A30"/>
    <w:rsid w:val="00A46DA2"/>
    <w:rsid w:val="00A53C67"/>
    <w:rsid w:val="00A57786"/>
    <w:rsid w:val="00A744A0"/>
    <w:rsid w:val="00A87B0F"/>
    <w:rsid w:val="00A93F85"/>
    <w:rsid w:val="00AA0F3A"/>
    <w:rsid w:val="00AA34CB"/>
    <w:rsid w:val="00AA66CE"/>
    <w:rsid w:val="00AC3CAD"/>
    <w:rsid w:val="00B019C6"/>
    <w:rsid w:val="00B10C0A"/>
    <w:rsid w:val="00B13431"/>
    <w:rsid w:val="00B15D20"/>
    <w:rsid w:val="00B24AB8"/>
    <w:rsid w:val="00B3374F"/>
    <w:rsid w:val="00B4394D"/>
    <w:rsid w:val="00B52A66"/>
    <w:rsid w:val="00B556B6"/>
    <w:rsid w:val="00B60148"/>
    <w:rsid w:val="00B60EE6"/>
    <w:rsid w:val="00B638BC"/>
    <w:rsid w:val="00B71894"/>
    <w:rsid w:val="00B72E6F"/>
    <w:rsid w:val="00B91647"/>
    <w:rsid w:val="00B97E45"/>
    <w:rsid w:val="00BE3606"/>
    <w:rsid w:val="00BF1147"/>
    <w:rsid w:val="00BF23FF"/>
    <w:rsid w:val="00C12BCD"/>
    <w:rsid w:val="00C25913"/>
    <w:rsid w:val="00C404B5"/>
    <w:rsid w:val="00C4233A"/>
    <w:rsid w:val="00C523A1"/>
    <w:rsid w:val="00C621B8"/>
    <w:rsid w:val="00C743B1"/>
    <w:rsid w:val="00C8769A"/>
    <w:rsid w:val="00CC0041"/>
    <w:rsid w:val="00CC1BCF"/>
    <w:rsid w:val="00CE24F3"/>
    <w:rsid w:val="00CE3499"/>
    <w:rsid w:val="00CF0AE8"/>
    <w:rsid w:val="00D06D2A"/>
    <w:rsid w:val="00D163CD"/>
    <w:rsid w:val="00D2063F"/>
    <w:rsid w:val="00D20E06"/>
    <w:rsid w:val="00D4730C"/>
    <w:rsid w:val="00D509E3"/>
    <w:rsid w:val="00D805ED"/>
    <w:rsid w:val="00D84782"/>
    <w:rsid w:val="00DB0FDC"/>
    <w:rsid w:val="00DB16F7"/>
    <w:rsid w:val="00DB1D20"/>
    <w:rsid w:val="00DB3D25"/>
    <w:rsid w:val="00DF47B2"/>
    <w:rsid w:val="00DF706E"/>
    <w:rsid w:val="00E0443E"/>
    <w:rsid w:val="00E27E64"/>
    <w:rsid w:val="00E32CE5"/>
    <w:rsid w:val="00E449F6"/>
    <w:rsid w:val="00E46C95"/>
    <w:rsid w:val="00E64AB5"/>
    <w:rsid w:val="00E73793"/>
    <w:rsid w:val="00E76232"/>
    <w:rsid w:val="00EA1560"/>
    <w:rsid w:val="00EF5145"/>
    <w:rsid w:val="00F13B99"/>
    <w:rsid w:val="00F53306"/>
    <w:rsid w:val="00F75962"/>
    <w:rsid w:val="00FD0910"/>
    <w:rsid w:val="00FF347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09144AE5"/>
  <w14:defaultImageDpi w14:val="300"/>
  <w15:docId w15:val="{A99820DA-2906-40AC-8C74-87D6580A8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rPr>
  </w:style>
  <w:style w:type="paragraph" w:styleId="Heading1">
    <w:name w:val="heading 1"/>
    <w:basedOn w:val="Normal"/>
    <w:next w:val="Normal"/>
    <w:link w:val="Heading1Char"/>
    <w:qFormat/>
    <w:rsid w:val="009D1960"/>
    <w:pPr>
      <w:keepNext/>
      <w:outlineLvl w:val="0"/>
    </w:pPr>
    <w:rPr>
      <w:rFonts w:ascii="Arial" w:eastAsia="Times New Roman" w:hAnsi="Arial"/>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2818"/>
    <w:pPr>
      <w:tabs>
        <w:tab w:val="center" w:pos="4320"/>
        <w:tab w:val="right" w:pos="8640"/>
      </w:tabs>
    </w:pPr>
  </w:style>
  <w:style w:type="character" w:customStyle="1" w:styleId="HeaderChar">
    <w:name w:val="Header Char"/>
    <w:basedOn w:val="DefaultParagraphFont"/>
    <w:link w:val="Header"/>
    <w:uiPriority w:val="99"/>
    <w:rsid w:val="008B2818"/>
  </w:style>
  <w:style w:type="paragraph" w:styleId="Footer">
    <w:name w:val="footer"/>
    <w:basedOn w:val="Normal"/>
    <w:link w:val="FooterChar"/>
    <w:uiPriority w:val="99"/>
    <w:unhideWhenUsed/>
    <w:rsid w:val="008B2818"/>
    <w:pPr>
      <w:tabs>
        <w:tab w:val="center" w:pos="4320"/>
        <w:tab w:val="right" w:pos="8640"/>
      </w:tabs>
    </w:pPr>
  </w:style>
  <w:style w:type="character" w:customStyle="1" w:styleId="FooterChar">
    <w:name w:val="Footer Char"/>
    <w:basedOn w:val="DefaultParagraphFont"/>
    <w:link w:val="Footer"/>
    <w:uiPriority w:val="99"/>
    <w:rsid w:val="008B2818"/>
  </w:style>
  <w:style w:type="paragraph" w:styleId="BalloonText">
    <w:name w:val="Balloon Text"/>
    <w:basedOn w:val="Normal"/>
    <w:link w:val="BalloonTextChar"/>
    <w:uiPriority w:val="99"/>
    <w:semiHidden/>
    <w:unhideWhenUsed/>
    <w:rsid w:val="008B2818"/>
    <w:rPr>
      <w:rFonts w:ascii="Lucida Grande" w:hAnsi="Lucida Grande"/>
      <w:sz w:val="18"/>
      <w:szCs w:val="18"/>
    </w:rPr>
  </w:style>
  <w:style w:type="character" w:customStyle="1" w:styleId="BalloonTextChar">
    <w:name w:val="Balloon Text Char"/>
    <w:link w:val="BalloonText"/>
    <w:uiPriority w:val="99"/>
    <w:semiHidden/>
    <w:rsid w:val="008B2818"/>
    <w:rPr>
      <w:rFonts w:ascii="Lucida Grande" w:hAnsi="Lucida Grande"/>
      <w:sz w:val="18"/>
      <w:szCs w:val="18"/>
    </w:rPr>
  </w:style>
  <w:style w:type="paragraph" w:styleId="NormalWeb">
    <w:name w:val="Normal (Web)"/>
    <w:basedOn w:val="Normal"/>
    <w:uiPriority w:val="99"/>
    <w:semiHidden/>
    <w:unhideWhenUsed/>
    <w:rsid w:val="008B2818"/>
    <w:pPr>
      <w:spacing w:before="100" w:beforeAutospacing="1" w:after="100" w:afterAutospacing="1"/>
    </w:pPr>
    <w:rPr>
      <w:rFonts w:ascii="Times" w:hAnsi="Times"/>
      <w:sz w:val="20"/>
      <w:szCs w:val="20"/>
      <w:lang w:val="en-GB"/>
    </w:rPr>
  </w:style>
  <w:style w:type="paragraph" w:styleId="Title">
    <w:name w:val="Title"/>
    <w:basedOn w:val="Normal"/>
    <w:next w:val="Normal"/>
    <w:link w:val="TitleChar"/>
    <w:qFormat/>
    <w:rsid w:val="008B2818"/>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rsid w:val="008B2818"/>
    <w:rPr>
      <w:rFonts w:ascii="Calibri" w:eastAsia="MS Gothic" w:hAnsi="Calibri" w:cs="Times New Roman"/>
      <w:color w:val="17365D"/>
      <w:spacing w:val="5"/>
      <w:kern w:val="28"/>
      <w:sz w:val="52"/>
      <w:szCs w:val="52"/>
    </w:rPr>
  </w:style>
  <w:style w:type="character" w:styleId="PageNumber">
    <w:name w:val="page number"/>
    <w:uiPriority w:val="99"/>
    <w:semiHidden/>
    <w:unhideWhenUsed/>
    <w:rsid w:val="005E5560"/>
  </w:style>
  <w:style w:type="character" w:styleId="Hyperlink">
    <w:name w:val="Hyperlink"/>
    <w:uiPriority w:val="99"/>
    <w:unhideWhenUsed/>
    <w:rsid w:val="00EA1560"/>
    <w:rPr>
      <w:color w:val="0000FF"/>
      <w:u w:val="single"/>
    </w:rPr>
  </w:style>
  <w:style w:type="paragraph" w:styleId="NoSpacing">
    <w:name w:val="No Spacing"/>
    <w:uiPriority w:val="1"/>
    <w:qFormat/>
    <w:rsid w:val="00C743B1"/>
    <w:rPr>
      <w:rFonts w:ascii="Calibri" w:eastAsia="Calibri" w:hAnsi="Calibri"/>
      <w:sz w:val="22"/>
      <w:szCs w:val="22"/>
    </w:rPr>
  </w:style>
  <w:style w:type="paragraph" w:customStyle="1" w:styleId="Default">
    <w:name w:val="Default"/>
    <w:rsid w:val="00CF0AE8"/>
    <w:pPr>
      <w:autoSpaceDE w:val="0"/>
      <w:autoSpaceDN w:val="0"/>
      <w:adjustRightInd w:val="0"/>
    </w:pPr>
    <w:rPr>
      <w:rFonts w:ascii="Arial" w:eastAsia="Times New Roman" w:hAnsi="Arial" w:cs="Arial"/>
      <w:color w:val="000000"/>
      <w:sz w:val="24"/>
      <w:szCs w:val="24"/>
      <w:lang w:eastAsia="en-GB"/>
    </w:rPr>
  </w:style>
  <w:style w:type="character" w:customStyle="1" w:styleId="Heading1Char">
    <w:name w:val="Heading 1 Char"/>
    <w:basedOn w:val="DefaultParagraphFont"/>
    <w:link w:val="Heading1"/>
    <w:rsid w:val="009D1960"/>
    <w:rPr>
      <w:rFonts w:ascii="Arial" w:eastAsia="Times New Roman" w:hAnsi="Arial"/>
      <w:b/>
      <w:sz w:val="24"/>
    </w:rPr>
  </w:style>
  <w:style w:type="paragraph" w:styleId="BodyText">
    <w:name w:val="Body Text"/>
    <w:basedOn w:val="Normal"/>
    <w:link w:val="BodyTextChar"/>
    <w:rsid w:val="009D1960"/>
    <w:rPr>
      <w:rFonts w:ascii="Arial" w:eastAsia="Times New Roman" w:hAnsi="Arial"/>
      <w:b/>
      <w:szCs w:val="20"/>
      <w:lang w:val="en-GB"/>
    </w:rPr>
  </w:style>
  <w:style w:type="character" w:customStyle="1" w:styleId="BodyTextChar">
    <w:name w:val="Body Text Char"/>
    <w:basedOn w:val="DefaultParagraphFont"/>
    <w:link w:val="BodyText"/>
    <w:rsid w:val="009D1960"/>
    <w:rPr>
      <w:rFonts w:ascii="Arial" w:eastAsia="Times New Roman"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92622">
      <w:bodyDiv w:val="1"/>
      <w:marLeft w:val="0"/>
      <w:marRight w:val="0"/>
      <w:marTop w:val="0"/>
      <w:marBottom w:val="0"/>
      <w:divBdr>
        <w:top w:val="none" w:sz="0" w:space="0" w:color="auto"/>
        <w:left w:val="none" w:sz="0" w:space="0" w:color="auto"/>
        <w:bottom w:val="none" w:sz="0" w:space="0" w:color="auto"/>
        <w:right w:val="none" w:sz="0" w:space="0" w:color="auto"/>
      </w:divBdr>
    </w:div>
    <w:div w:id="791051503">
      <w:bodyDiv w:val="1"/>
      <w:marLeft w:val="0"/>
      <w:marRight w:val="0"/>
      <w:marTop w:val="0"/>
      <w:marBottom w:val="0"/>
      <w:divBdr>
        <w:top w:val="none" w:sz="0" w:space="0" w:color="auto"/>
        <w:left w:val="none" w:sz="0" w:space="0" w:color="auto"/>
        <w:bottom w:val="none" w:sz="0" w:space="0" w:color="auto"/>
        <w:right w:val="none" w:sz="0" w:space="0" w:color="auto"/>
      </w:divBdr>
    </w:div>
    <w:div w:id="842669951">
      <w:bodyDiv w:val="1"/>
      <w:marLeft w:val="0"/>
      <w:marRight w:val="0"/>
      <w:marTop w:val="0"/>
      <w:marBottom w:val="0"/>
      <w:divBdr>
        <w:top w:val="none" w:sz="0" w:space="0" w:color="auto"/>
        <w:left w:val="none" w:sz="0" w:space="0" w:color="auto"/>
        <w:bottom w:val="none" w:sz="0" w:space="0" w:color="auto"/>
        <w:right w:val="none" w:sz="0" w:space="0" w:color="auto"/>
      </w:divBdr>
    </w:div>
    <w:div w:id="1057975408">
      <w:bodyDiv w:val="1"/>
      <w:marLeft w:val="0"/>
      <w:marRight w:val="0"/>
      <w:marTop w:val="0"/>
      <w:marBottom w:val="0"/>
      <w:divBdr>
        <w:top w:val="none" w:sz="0" w:space="0" w:color="auto"/>
        <w:left w:val="none" w:sz="0" w:space="0" w:color="auto"/>
        <w:bottom w:val="none" w:sz="0" w:space="0" w:color="auto"/>
        <w:right w:val="none" w:sz="0" w:space="0" w:color="auto"/>
      </w:divBdr>
    </w:div>
    <w:div w:id="13420058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lsandcomplaints@tgh.nhs.u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alsandcomplaints@tgh.nhs.uk" TargetMode="Externa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than.Mason\Desktop\template\KJ_Letterhead_April_2017_New_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142F3-FC0F-4D9B-A1F7-06AAF6D36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KJ_Letterhead_April_2017_New_03</Template>
  <TotalTime>0</TotalTime>
  <Pages>3</Pages>
  <Words>252</Words>
  <Characters>1442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DBD</Company>
  <LinksUpToDate>false</LinksUpToDate>
  <CharactersWithSpaces>1691</CharactersWithSpaces>
  <SharedDoc>false</SharedDoc>
  <HLinks>
    <vt:vector size="36" baseType="variant">
      <vt:variant>
        <vt:i4>6684765</vt:i4>
      </vt:variant>
      <vt:variant>
        <vt:i4>3</vt:i4>
      </vt:variant>
      <vt:variant>
        <vt:i4>0</vt:i4>
      </vt:variant>
      <vt:variant>
        <vt:i4>5</vt:i4>
      </vt:variant>
      <vt:variant>
        <vt:lpwstr>mailto:Janice.douglas@tgh.nhs.uk</vt:lpwstr>
      </vt:variant>
      <vt:variant>
        <vt:lpwstr/>
      </vt:variant>
      <vt:variant>
        <vt:i4>1376320</vt:i4>
      </vt:variant>
      <vt:variant>
        <vt:i4>0</vt:i4>
      </vt:variant>
      <vt:variant>
        <vt:i4>0</vt:i4>
      </vt:variant>
      <vt:variant>
        <vt:i4>5</vt:i4>
      </vt:variant>
      <vt:variant>
        <vt:lpwstr>mailto:Karen.James@tgh.nhs.uk</vt:lpwstr>
      </vt:variant>
      <vt:variant>
        <vt:lpwstr/>
      </vt:variant>
      <vt:variant>
        <vt:i4>4849779</vt:i4>
      </vt:variant>
      <vt:variant>
        <vt:i4>-1</vt:i4>
      </vt:variant>
      <vt:variant>
        <vt:i4>2052</vt:i4>
      </vt:variant>
      <vt:variant>
        <vt:i4>1</vt:i4>
      </vt:variant>
      <vt:variant>
        <vt:lpwstr>A4-PortraitFooterLARGE-PS</vt:lpwstr>
      </vt:variant>
      <vt:variant>
        <vt:lpwstr/>
      </vt:variant>
      <vt:variant>
        <vt:i4>1310950</vt:i4>
      </vt:variant>
      <vt:variant>
        <vt:i4>-1</vt:i4>
      </vt:variant>
      <vt:variant>
        <vt:i4>2054</vt:i4>
      </vt:variant>
      <vt:variant>
        <vt:i4>1</vt:i4>
      </vt:variant>
      <vt:variant>
        <vt:lpwstr>Tameside Glossop Int Care NHS FT ÔÇô RGB Blue</vt:lpwstr>
      </vt:variant>
      <vt:variant>
        <vt:lpwstr/>
      </vt:variant>
      <vt:variant>
        <vt:i4>57</vt:i4>
      </vt:variant>
      <vt:variant>
        <vt:i4>-1</vt:i4>
      </vt:variant>
      <vt:variant>
        <vt:i4>2056</vt:i4>
      </vt:variant>
      <vt:variant>
        <vt:i4>1</vt:i4>
      </vt:variant>
      <vt:variant>
        <vt:lpwstr>Logo2</vt:lpwstr>
      </vt:variant>
      <vt:variant>
        <vt:lpwstr/>
      </vt:variant>
      <vt:variant>
        <vt:i4>917552</vt:i4>
      </vt:variant>
      <vt:variant>
        <vt:i4>-1</vt:i4>
      </vt:variant>
      <vt:variant>
        <vt:i4>2057</vt:i4>
      </vt:variant>
      <vt:variant>
        <vt:i4>1</vt:i4>
      </vt:variant>
      <vt:variant>
        <vt:lpwstr>Logo_HighRes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Mason Jonathan</dc:creator>
  <cp:lastModifiedBy>Mellor Clare</cp:lastModifiedBy>
  <cp:revision>2</cp:revision>
  <cp:lastPrinted>2017-04-18T10:50:00Z</cp:lastPrinted>
  <dcterms:created xsi:type="dcterms:W3CDTF">2019-02-28T12:17:00Z</dcterms:created>
  <dcterms:modified xsi:type="dcterms:W3CDTF">2019-02-28T12:17:00Z</dcterms:modified>
</cp:coreProperties>
</file>